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848C8E1">
      <w:pPr>
        <w:pStyle w:val="930"/>
        <w:pBdr/>
        <w:spacing/>
        <w:ind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lang w:eastAsia="en-US"/>
        </w:rPr>
        <w:t xml:space="preserve">Edital 010/2026 – ProfHistória/Unespar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r>
    </w:p>
    <w:p w14:paraId="1DCB810C">
      <w:pPr>
        <w:pStyle w:val="930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</w:p>
    <w:p w14:paraId="0BEB2DBC">
      <w:pPr>
        <w:pStyle w:val="937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 xml:space="preserve">PROCESSO DE CREDENCIAMENTO DE DOCENTE NO PROFHISTÓRIA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r>
    </w:p>
    <w:p w14:paraId="11293C0E">
      <w:pPr>
        <w:pStyle w:val="937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</w:p>
    <w:p w14:paraId="589B5B84">
      <w:pPr>
        <w:pStyle w:val="937"/>
        <w:pBdr/>
        <w:spacing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  <w:t xml:space="preserve">Anexo I - Ficha de Inscrição / Carta de Candidatura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pt-BR" w:eastAsia="en-US"/>
        </w:rPr>
      </w:r>
    </w:p>
    <w:p w14:paraId="083F2583">
      <w:pPr>
        <w:pStyle w:val="937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Ind w:w="103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200"/>
        <w:gridCol w:w="2693"/>
        <w:gridCol w:w="3928"/>
      </w:tblGrid>
      <w:tr>
        <w:trPr>
          <w:trHeight w:val="350" w:hRule="exact"/>
        </w:trPr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20B2F549">
            <w:pPr>
              <w:pStyle w:val="953"/>
              <w:pBdr/>
              <w:spacing w:before="0"/>
              <w:ind w:firstLine="40" w:left="0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Identificação</w:t>
            </w:r>
            <w:r>
              <w:rPr>
                <w:rFonts w:ascii="Times New Roman" w:hAnsi="Times New Roman" w:cs="Times New Roman"/>
                <w:b/>
                <w:lang w:val="pt-BR"/>
              </w:rPr>
            </w:r>
            <w:r>
              <w:rPr>
                <w:rFonts w:ascii="Times New Roman" w:hAnsi="Times New Roman" w:cs="Times New Roman"/>
                <w:b/>
                <w:lang w:val="pt-BR"/>
              </w:rPr>
            </w:r>
          </w:p>
        </w:tc>
      </w:tr>
      <w:tr>
        <w:trPr>
          <w:trHeight w:val="348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7DC70028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Nome: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48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1" w:type="dxa"/>
            <w:vAlign w:val="center"/>
            <w:textDirection w:val="lrTb"/>
          </w:tcPr>
          <w:p w14:paraId="4DB47DE6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CPF: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</w:tcPr>
          <w:p w14:paraId="398F47D1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RG: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</w:tcPr>
          <w:p w14:paraId="3B7C6CEB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Data de Nascimento: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07B8B8D7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Campus: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4A38CE1D">
            <w:pPr>
              <w:pStyle w:val="953"/>
              <w:pBdr/>
              <w:spacing w:before="0"/>
              <w:ind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 Colegiado: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5DDC0F5A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Link para o Currículo Lattes: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4" w:type="dxa"/>
            <w:vAlign w:val="center"/>
            <w:textDirection w:val="lrTb"/>
          </w:tcPr>
          <w:p w14:paraId="64905749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E-mail: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</w:tcPr>
          <w:p w14:paraId="2F1D8AA5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Celular: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11B3A40A">
            <w:pPr>
              <w:pStyle w:val="953"/>
              <w:pBdr/>
              <w:spacing w:before="0"/>
              <w:ind w:firstLine="40" w:left="0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Titulação (Doutorado)</w:t>
            </w:r>
            <w:r>
              <w:rPr>
                <w:rFonts w:ascii="Times New Roman" w:hAnsi="Times New Roman" w:cs="Times New Roman"/>
                <w:b/>
                <w:lang w:val="pt-BR"/>
              </w:rPr>
            </w:r>
            <w:r>
              <w:rPr>
                <w:rFonts w:ascii="Times New Roman" w:hAnsi="Times New Roman" w:cs="Times New Roman"/>
                <w:b/>
                <w:lang w:val="pt-BR"/>
              </w:rPr>
            </w:r>
          </w:p>
        </w:tc>
      </w:tr>
      <w:tr>
        <w:trPr>
          <w:trHeight w:val="348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75249F47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Área: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6DCE33B9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Instituição: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4FC0C411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Ano: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shd w:val="clear" w:color="ffffff" w:fill="d9d9d9"/>
            <w:tcBorders>
              <w:bottom w:val="single" w:color="000000" w:sz="4" w:space="0"/>
            </w:tcBorders>
            <w:tcW w:w="9212" w:type="dxa"/>
            <w:vAlign w:val="center"/>
            <w:textDirection w:val="lrTb"/>
          </w:tcPr>
          <w:p w14:paraId="09BCC6CE">
            <w:pPr>
              <w:pStyle w:val="953"/>
              <w:pBdr/>
              <w:spacing w:before="0"/>
              <w:ind w:firstLine="40" w:left="0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Projeto de Pesquisa em andamento</w:t>
            </w:r>
            <w:r>
              <w:rPr>
                <w:rFonts w:ascii="Times New Roman" w:hAnsi="Times New Roman" w:cs="Times New Roman"/>
                <w:b/>
                <w:lang w:val="pt-BR"/>
              </w:rPr>
            </w:r>
            <w:r>
              <w:rPr>
                <w:rFonts w:ascii="Times New Roman" w:hAnsi="Times New Roman" w:cs="Times New Roman"/>
                <w:b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19DC6F50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Título: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29C78F0F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Resumo: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48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39550D12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Apoio financeiro (se houver):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63F62607">
            <w:pPr>
              <w:pStyle w:val="953"/>
              <w:pBdr/>
              <w:spacing w:before="0"/>
              <w:ind w:firstLine="40" w:left="0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Linha de Pesquisa pretendida</w:t>
            </w:r>
            <w:r>
              <w:rPr>
                <w:rFonts w:ascii="Times New Roman" w:hAnsi="Times New Roman" w:cs="Times New Roman"/>
                <w:b/>
                <w:lang w:val="pt-BR"/>
              </w:rPr>
            </w:r>
            <w:r>
              <w:rPr>
                <w:rFonts w:ascii="Times New Roman" w:hAnsi="Times New Roman" w:cs="Times New Roman"/>
                <w:b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textDirection w:val="lrTb"/>
          </w:tcPr>
          <w:p w14:paraId="67DC4656">
            <w:pPr>
              <w:pStyle w:val="930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1" w:type="dxa"/>
            <w:vAlign w:val="center"/>
            <w:textDirection w:val="lrTb"/>
          </w:tcPr>
          <w:p w14:paraId="53851CE2">
            <w:pPr>
              <w:pStyle w:val="951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a) Saberes Históricos no Espaço Escolar;</w:t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</w:p>
        </w:tc>
      </w:tr>
      <w:tr>
        <w:trPr>
          <w:trHeight w:val="35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textDirection w:val="lrTb"/>
          </w:tcPr>
          <w:p w14:paraId="14A0DF6E">
            <w:pPr>
              <w:pStyle w:val="930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1" w:type="dxa"/>
            <w:vAlign w:val="center"/>
            <w:textDirection w:val="lrTb"/>
          </w:tcPr>
          <w:p w14:paraId="5EBA0627">
            <w:pPr>
              <w:pStyle w:val="951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b) Linguagens e Narrativas Históricas: Produção e Difusão;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5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textDirection w:val="lrTb"/>
          </w:tcPr>
          <w:p w14:paraId="2E04CC17">
            <w:pPr>
              <w:pStyle w:val="930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1" w:type="dxa"/>
            <w:vAlign w:val="center"/>
            <w:textDirection w:val="lrTb"/>
          </w:tcPr>
          <w:p w14:paraId="135C220D">
            <w:pPr>
              <w:pStyle w:val="951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c) Saberes Históricos em Diferentes Espaços de Memória</w:t>
            </w: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</w:r>
          </w:p>
        </w:tc>
      </w:tr>
      <w:tr>
        <w:trPr>
          <w:trHeight w:val="35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textDirection w:val="lrTb"/>
          </w:tcPr>
          <w:p w14:paraId="54C6AC42">
            <w:pPr>
              <w:pStyle w:val="930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1" w:type="dxa"/>
            <w:vAlign w:val="center"/>
            <w:textDirection w:val="lrTb"/>
          </w:tcPr>
          <w:p w14:paraId="7E1DC608">
            <w:pPr>
              <w:pStyle w:val="937"/>
              <w:keepNext w:val="false"/>
              <w:keepLines w:val="false"/>
              <w:pageBreakBefore w:val="false"/>
              <w:widowControl w:val="false"/>
              <w:pBdr/>
              <w:bidi w:val="false"/>
              <w:spacing/>
              <w:ind w:firstLine="40"/>
              <w:jc w:val="both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  <w:t xml:space="preserve">d)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Ensino de História e políticas públicas.</w:t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/>
                <w:color w:val="000000"/>
                <w:sz w:val="22"/>
                <w:szCs w:val="22"/>
              </w:rPr>
            </w:r>
          </w:p>
        </w:tc>
      </w:tr>
      <w:tr>
        <w:trPr>
          <w:trHeight w:val="348" w:hRule="exact"/>
        </w:trPr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3C3A2762">
            <w:pPr>
              <w:pStyle w:val="953"/>
              <w:pBdr/>
              <w:spacing w:before="0"/>
              <w:ind w:firstLine="40" w:left="0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Carta de Candidatura</w:t>
            </w:r>
            <w:r>
              <w:rPr>
                <w:rFonts w:ascii="Times New Roman" w:hAnsi="Times New Roman" w:cs="Times New Roman"/>
                <w:b/>
                <w:lang w:val="pt-BR"/>
              </w:rPr>
            </w:r>
            <w:r>
              <w:rPr>
                <w:rFonts w:ascii="Times New Roman" w:hAnsi="Times New Roman" w:cs="Times New Roman"/>
                <w:b/>
                <w:lang w:val="pt-BR"/>
              </w:rPr>
            </w:r>
          </w:p>
        </w:tc>
      </w:tr>
      <w:tr>
        <w:trPr>
          <w:trHeight w:val="2374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6382D56A">
            <w:pPr>
              <w:pStyle w:val="951"/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Apresente a justificativa da sua relação com a área de concentração do programa e da linha de pesquisa na qual deseja atuar; a disponibilidade de orientação no quadriênio (2026-2028), indicando quantidade de mestrando(a)s a serem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orientado(a)s; caso exista, informar a atuação em outros programas de pós-graduação acadêmicos ou profissionais; a indicação de, ao menos, três disciplinas que possa ministrar no curso de Mestrado do ProfHistória, retiradas do catálogo disponível no link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HYPERLINK "https://profhistoria.unespar.edu.br/sobre/ementario"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936"/>
                <w:rFonts w:ascii="Times New Roman" w:hAnsi="Times New Roman" w:cs="Times New Roman"/>
                <w:sz w:val="22"/>
                <w:szCs w:val="22"/>
              </w:rPr>
              <w:t xml:space="preserve">https://profhistoria.unespar.edu.br/sobre/ementario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a disponibilidade para assu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mir cargos de gestã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 local e nacional no ProfHistória; o compromisso de atuação presencial nas diferentes atribuições de docente permanente. A carta de candidatura deve ser apresentada em, no mínimo, duas e, no máximo, três laudas (fonte: tamanho 12; espaçamento entrelinhas:</w:t>
            </w:r>
            <w:r>
              <w:rPr>
                <w:rFonts w:ascii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1,5).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50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4155189B">
            <w:pPr>
              <w:pStyle w:val="953"/>
              <w:pBdr/>
              <w:spacing w:before="0"/>
              <w:ind w:firstLine="40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Data: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  <w:tr>
        <w:trPr>
          <w:trHeight w:val="641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2" w:type="dxa"/>
            <w:vAlign w:val="center"/>
            <w:textDirection w:val="lrTb"/>
          </w:tcPr>
          <w:p w14:paraId="395B60A5">
            <w:pPr>
              <w:pStyle w:val="953"/>
              <w:pBdr/>
              <w:spacing w:before="0"/>
              <w:ind w:firstLine="39" w:left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Assinatura:</w: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</w:r>
          </w:p>
        </w:tc>
      </w:tr>
    </w:tbl>
    <w:p w14:paraId="63BA20E0">
      <w:pPr>
        <w:pStyle w:val="930"/>
        <w:pBdr/>
        <w:spacing/>
        <w:ind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 w14:paraId="1BCE697D">
      <w:pPr>
        <w:pBdr/>
        <w:spacing/>
        <w:ind/>
        <w:rPr/>
      </w:pPr>
      <w:r/>
      <w:r/>
    </w:p>
    <w:sectPr>
      <w:headerReference w:type="default" r:id="rId8"/>
      <w:footnotePr/>
      <w:endnotePr>
        <w:numFmt w:val="decimal"/>
      </w:endnotePr>
      <w:type w:val="nextPage"/>
      <w:pgSz w:h="16840" w:orient="portrait" w:w="11907"/>
      <w:pgMar w:top="1701" w:right="1134" w:bottom="1134" w:left="1134" w:header="720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erdana">
    <w:panose1 w:val="020B06040305040402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101F67E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4900295</wp:posOffset>
              </wp:positionH>
              <wp:positionV relativeFrom="paragraph">
                <wp:posOffset>-330835</wp:posOffset>
              </wp:positionV>
              <wp:extent cx="1217930" cy="998220"/>
              <wp:effectExtent l="0" t="0" r="0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6091117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217929" cy="9982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385.85pt;mso-position-horizontal:absolute;mso-position-vertical-relative:text;margin-top:-26.05pt;mso-position-vertical:absolute;width:95.90pt;height:78.60pt;mso-wrap-distance-left:9.00pt;mso-wrap-distance-top:0.00pt;mso-wrap-distance-right:9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260985</wp:posOffset>
              </wp:positionH>
              <wp:positionV relativeFrom="paragraph">
                <wp:posOffset>-219075</wp:posOffset>
              </wp:positionV>
              <wp:extent cx="638175" cy="762000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096583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38174" cy="7619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20.55pt;mso-position-horizontal:absolute;mso-position-vertical-relative:text;margin-top:-17.25pt;mso-position-vertical:absolute;width:50.25pt;height:60.00pt;mso-wrap-distance-left:9.00pt;mso-wrap-distance-top:0.00pt;mso-wrap-distance-right:9.00pt;mso-wrap-distance-bottom:0.00pt;rotation:0;z-index:1;" stroked="f">
              <v:imagedata r:id="rId2" o:title=""/>
              <o:lock v:ext="edit" rotation="t"/>
            </v:shape>
          </w:pict>
        </mc:Fallback>
      </mc:AlternateContent>
    </w:r>
    <w:r/>
  </w:p>
  <w:p>
    <w:pPr>
      <w:pStyle w:val="940"/>
      <w:pBdr/>
      <w:tabs>
        <w:tab w:val="center" w:leader="none" w:pos="4252"/>
        <w:tab w:val="right" w:leader="none" w:pos="8504"/>
      </w:tabs>
      <w:spacing/>
      <w:ind/>
      <w:rPr/>
    </w:pPr>
    <w:r/>
    <w:r/>
  </w:p>
  <w:p>
    <w:pPr>
      <w:pStyle w:val="940"/>
      <w:pBdr/>
      <w:tabs>
        <w:tab w:val="center" w:leader="none" w:pos="4252"/>
        <w:tab w:val="right" w:leader="none" w:pos="8504"/>
      </w:tabs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Table Grid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Table Grid Light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1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2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1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2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3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5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6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9">
    <w:name w:val="Heading 1"/>
    <w:basedOn w:val="930"/>
    <w:next w:val="930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0">
    <w:name w:val="Heading 2"/>
    <w:basedOn w:val="930"/>
    <w:next w:val="930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1">
    <w:name w:val="Heading 3"/>
    <w:basedOn w:val="930"/>
    <w:next w:val="930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2">
    <w:name w:val="Heading 4"/>
    <w:basedOn w:val="930"/>
    <w:next w:val="930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3">
    <w:name w:val="Heading 5"/>
    <w:basedOn w:val="930"/>
    <w:next w:val="930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4">
    <w:name w:val="Heading 6"/>
    <w:basedOn w:val="930"/>
    <w:next w:val="930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5">
    <w:name w:val="Heading 7"/>
    <w:basedOn w:val="930"/>
    <w:next w:val="930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6">
    <w:name w:val="Heading 8"/>
    <w:basedOn w:val="930"/>
    <w:next w:val="930"/>
    <w:link w:val="88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7">
    <w:name w:val="Heading 9"/>
    <w:basedOn w:val="930"/>
    <w:next w:val="930"/>
    <w:link w:val="88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8" w:default="1">
    <w:name w:val="Default Paragraph Font"/>
    <w:uiPriority w:val="1"/>
    <w:semiHidden/>
    <w:unhideWhenUsed/>
    <w:pPr>
      <w:pBdr/>
      <w:spacing/>
      <w:ind/>
    </w:p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character" w:styleId="880">
    <w:name w:val="Heading 1 Char"/>
    <w:basedOn w:val="878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1">
    <w:name w:val="Heading 2 Char"/>
    <w:basedOn w:val="878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2">
    <w:name w:val="Heading 3 Char"/>
    <w:basedOn w:val="878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3">
    <w:name w:val="Heading 4 Char"/>
    <w:basedOn w:val="878"/>
    <w:link w:val="87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4">
    <w:name w:val="Heading 5 Char"/>
    <w:basedOn w:val="878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5">
    <w:name w:val="Heading 6 Char"/>
    <w:basedOn w:val="878"/>
    <w:link w:val="8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>
    <w:name w:val="Heading 7 Char"/>
    <w:basedOn w:val="878"/>
    <w:link w:val="87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>
    <w:name w:val="Heading 8 Char"/>
    <w:basedOn w:val="878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9 Char"/>
    <w:basedOn w:val="878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930"/>
    <w:next w:val="930"/>
    <w:link w:val="89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>
    <w:name w:val="Title Char"/>
    <w:basedOn w:val="878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30"/>
    <w:next w:val="930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878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30"/>
    <w:next w:val="930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878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930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8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7">
    <w:name w:val="Intense Quote"/>
    <w:basedOn w:val="930"/>
    <w:next w:val="930"/>
    <w:link w:val="8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8">
    <w:name w:val="Intense Quote Char"/>
    <w:basedOn w:val="878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8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0">
    <w:name w:val="No Spacing"/>
    <w:basedOn w:val="930"/>
    <w:uiPriority w:val="1"/>
    <w:qFormat/>
    <w:pPr>
      <w:pBdr/>
      <w:spacing w:after="0" w:line="240" w:lineRule="auto"/>
      <w:ind/>
    </w:pPr>
  </w:style>
  <w:style w:type="character" w:styleId="901">
    <w:name w:val="Subtle Emphasis"/>
    <w:basedOn w:val="8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878"/>
    <w:uiPriority w:val="20"/>
    <w:qFormat/>
    <w:pPr>
      <w:pBdr/>
      <w:spacing/>
      <w:ind/>
    </w:pPr>
    <w:rPr>
      <w:i/>
      <w:iCs/>
    </w:rPr>
  </w:style>
  <w:style w:type="character" w:styleId="903">
    <w:name w:val="Strong"/>
    <w:basedOn w:val="878"/>
    <w:uiPriority w:val="22"/>
    <w:qFormat/>
    <w:pPr>
      <w:pBdr/>
      <w:spacing/>
      <w:ind/>
    </w:pPr>
    <w:rPr>
      <w:b/>
      <w:bCs/>
    </w:rPr>
  </w:style>
  <w:style w:type="character" w:styleId="904">
    <w:name w:val="Subtle Reference"/>
    <w:basedOn w:val="8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87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930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>
    <w:name w:val="Header Char"/>
    <w:basedOn w:val="878"/>
    <w:link w:val="906"/>
    <w:uiPriority w:val="99"/>
    <w:pPr>
      <w:pBdr/>
      <w:spacing/>
      <w:ind/>
    </w:pPr>
  </w:style>
  <w:style w:type="paragraph" w:styleId="908">
    <w:name w:val="Footer"/>
    <w:basedOn w:val="930"/>
    <w:link w:val="90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9">
    <w:name w:val="Footer Char"/>
    <w:basedOn w:val="878"/>
    <w:link w:val="908"/>
    <w:uiPriority w:val="99"/>
    <w:pPr>
      <w:pBdr/>
      <w:spacing/>
      <w:ind/>
    </w:pPr>
  </w:style>
  <w:style w:type="paragraph" w:styleId="910">
    <w:name w:val="Caption"/>
    <w:basedOn w:val="930"/>
    <w:next w:val="93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1">
    <w:name w:val="footnote text"/>
    <w:basedOn w:val="930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Footnote Text Char"/>
    <w:basedOn w:val="878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endnote text"/>
    <w:basedOn w:val="930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>
    <w:name w:val="Endnote Text Char"/>
    <w:basedOn w:val="878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character" w:styleId="917">
    <w:name w:val="FollowedHyperlink"/>
    <w:basedOn w:val="8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8">
    <w:name w:val="toc 1"/>
    <w:basedOn w:val="930"/>
    <w:next w:val="930"/>
    <w:uiPriority w:val="39"/>
    <w:unhideWhenUsed/>
    <w:pPr>
      <w:pBdr/>
      <w:spacing w:after="100"/>
      <w:ind/>
    </w:pPr>
  </w:style>
  <w:style w:type="paragraph" w:styleId="919">
    <w:name w:val="toc 2"/>
    <w:basedOn w:val="930"/>
    <w:next w:val="930"/>
    <w:uiPriority w:val="39"/>
    <w:unhideWhenUsed/>
    <w:pPr>
      <w:pBdr/>
      <w:spacing w:after="100"/>
      <w:ind w:left="220"/>
    </w:pPr>
  </w:style>
  <w:style w:type="paragraph" w:styleId="920">
    <w:name w:val="toc 3"/>
    <w:basedOn w:val="930"/>
    <w:next w:val="930"/>
    <w:uiPriority w:val="39"/>
    <w:unhideWhenUsed/>
    <w:pPr>
      <w:pBdr/>
      <w:spacing w:after="100"/>
      <w:ind w:left="440"/>
    </w:pPr>
  </w:style>
  <w:style w:type="paragraph" w:styleId="921">
    <w:name w:val="toc 4"/>
    <w:basedOn w:val="930"/>
    <w:next w:val="930"/>
    <w:uiPriority w:val="39"/>
    <w:unhideWhenUsed/>
    <w:pPr>
      <w:pBdr/>
      <w:spacing w:after="100"/>
      <w:ind w:left="660"/>
    </w:pPr>
  </w:style>
  <w:style w:type="paragraph" w:styleId="922">
    <w:name w:val="toc 5"/>
    <w:basedOn w:val="930"/>
    <w:next w:val="930"/>
    <w:uiPriority w:val="39"/>
    <w:unhideWhenUsed/>
    <w:pPr>
      <w:pBdr/>
      <w:spacing w:after="100"/>
      <w:ind w:left="880"/>
    </w:pPr>
  </w:style>
  <w:style w:type="paragraph" w:styleId="923">
    <w:name w:val="toc 6"/>
    <w:basedOn w:val="930"/>
    <w:next w:val="930"/>
    <w:uiPriority w:val="39"/>
    <w:unhideWhenUsed/>
    <w:pPr>
      <w:pBdr/>
      <w:spacing w:after="100"/>
      <w:ind w:left="1100"/>
    </w:pPr>
  </w:style>
  <w:style w:type="paragraph" w:styleId="924">
    <w:name w:val="toc 7"/>
    <w:basedOn w:val="930"/>
    <w:next w:val="930"/>
    <w:uiPriority w:val="39"/>
    <w:unhideWhenUsed/>
    <w:pPr>
      <w:pBdr/>
      <w:spacing w:after="100"/>
      <w:ind w:left="1320"/>
    </w:pPr>
  </w:style>
  <w:style w:type="paragraph" w:styleId="925">
    <w:name w:val="toc 8"/>
    <w:basedOn w:val="930"/>
    <w:next w:val="930"/>
    <w:uiPriority w:val="39"/>
    <w:unhideWhenUsed/>
    <w:pPr>
      <w:pBdr/>
      <w:spacing w:after="100"/>
      <w:ind w:left="1540"/>
    </w:pPr>
  </w:style>
  <w:style w:type="paragraph" w:styleId="926">
    <w:name w:val="toc 9"/>
    <w:basedOn w:val="930"/>
    <w:next w:val="930"/>
    <w:uiPriority w:val="39"/>
    <w:unhideWhenUsed/>
    <w:pPr>
      <w:pBdr/>
      <w:spacing w:after="100"/>
      <w:ind w:left="1760"/>
    </w:pPr>
  </w:style>
  <w:style w:type="character" w:styleId="927">
    <w:name w:val="Placeholder Text"/>
    <w:basedOn w:val="878"/>
    <w:uiPriority w:val="99"/>
    <w:semiHidden/>
    <w:pPr>
      <w:pBdr/>
      <w:spacing/>
      <w:ind/>
    </w:pPr>
    <w:rPr>
      <w:color w:val="666666"/>
    </w:rPr>
  </w:style>
  <w:style w:type="paragraph" w:styleId="928">
    <w:name w:val="TOC Heading"/>
    <w:uiPriority w:val="39"/>
    <w:unhideWhenUsed/>
    <w:pPr>
      <w:pBdr/>
      <w:spacing/>
      <w:ind/>
    </w:pPr>
  </w:style>
  <w:style w:type="paragraph" w:styleId="929">
    <w:name w:val="table of figures"/>
    <w:basedOn w:val="930"/>
    <w:next w:val="930"/>
    <w:uiPriority w:val="99"/>
    <w:unhideWhenUsed/>
    <w:pPr>
      <w:pBdr/>
      <w:spacing w:after="0" w:afterAutospacing="0"/>
      <w:ind/>
    </w:pPr>
  </w:style>
  <w:style w:type="paragraph" w:styleId="930" w:default="1">
    <w:name w:val="Normal"/>
    <w:next w:val="930"/>
    <w:link w:val="930"/>
    <w:qFormat/>
    <w:pPr>
      <w:pBdr/>
      <w:spacing/>
      <w:ind/>
    </w:pPr>
    <w:rPr>
      <w:lang w:val="pt-BR" w:eastAsia="pt-BR" w:bidi="ar-SA"/>
    </w:rPr>
  </w:style>
  <w:style w:type="paragraph" w:styleId="931">
    <w:name w:val="Título 1"/>
    <w:basedOn w:val="930"/>
    <w:next w:val="930"/>
    <w:link w:val="930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32">
    <w:name w:val="Fonte parág. padrão"/>
    <w:next w:val="932"/>
    <w:link w:val="930"/>
    <w:uiPriority w:val="1"/>
    <w:unhideWhenUsed/>
    <w:pPr>
      <w:pBdr/>
      <w:spacing/>
      <w:ind/>
    </w:pPr>
  </w:style>
  <w:style w:type="table" w:styleId="933">
    <w:name w:val="Tabela normal"/>
    <w:next w:val="933"/>
    <w:link w:val="930"/>
    <w:uiPriority w:val="99"/>
    <w:unhideWhenUsed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4">
    <w:name w:val="Ref. de comentário"/>
    <w:next w:val="934"/>
    <w:link w:val="930"/>
    <w:uiPriority w:val="99"/>
    <w:pPr>
      <w:pBdr/>
      <w:spacing/>
      <w:ind/>
    </w:pPr>
    <w:rPr>
      <w:sz w:val="16"/>
      <w:szCs w:val="16"/>
    </w:rPr>
  </w:style>
  <w:style w:type="character" w:styleId="935">
    <w:name w:val="HiperlinkVisitado"/>
    <w:next w:val="935"/>
    <w:link w:val="930"/>
    <w:pPr>
      <w:pBdr/>
      <w:spacing/>
      <w:ind/>
    </w:pPr>
    <w:rPr>
      <w:color w:val="954f72"/>
      <w:u w:val="single"/>
    </w:rPr>
  </w:style>
  <w:style w:type="character" w:styleId="936">
    <w:name w:val="Hyperlink"/>
    <w:next w:val="936"/>
    <w:link w:val="930"/>
    <w:uiPriority w:val="99"/>
    <w:unhideWhenUsed/>
    <w:pPr>
      <w:pBdr/>
      <w:spacing/>
      <w:ind/>
    </w:pPr>
    <w:rPr>
      <w:color w:val="0000ff"/>
      <w:u w:val="single"/>
    </w:rPr>
  </w:style>
  <w:style w:type="paragraph" w:styleId="937">
    <w:name w:val="Corpo de texto"/>
    <w:basedOn w:val="930"/>
    <w:next w:val="937"/>
    <w:link w:val="930"/>
    <w:pPr>
      <w:pBdr/>
      <w:spacing/>
      <w:ind/>
      <w:jc w:val="both"/>
    </w:pPr>
    <w:rPr>
      <w:rFonts w:ascii="Arial" w:hAnsi="Arial"/>
      <w:sz w:val="24"/>
    </w:rPr>
  </w:style>
  <w:style w:type="paragraph" w:styleId="938">
    <w:name w:val="Texto de comentário"/>
    <w:basedOn w:val="930"/>
    <w:next w:val="938"/>
    <w:link w:val="939"/>
    <w:pPr>
      <w:pBdr/>
      <w:spacing/>
      <w:ind/>
    </w:pPr>
  </w:style>
  <w:style w:type="character" w:styleId="939">
    <w:name w:val="Texto de comentário Char"/>
    <w:basedOn w:val="932"/>
    <w:next w:val="939"/>
    <w:link w:val="938"/>
    <w:pPr>
      <w:pBdr/>
      <w:spacing/>
      <w:ind/>
    </w:pPr>
  </w:style>
  <w:style w:type="paragraph" w:styleId="940">
    <w:name w:val="Cabeçalho"/>
    <w:basedOn w:val="930"/>
    <w:next w:val="940"/>
    <w:link w:val="941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1">
    <w:name w:val="Cabeçalho Char"/>
    <w:basedOn w:val="932"/>
    <w:next w:val="941"/>
    <w:link w:val="940"/>
    <w:uiPriority w:val="99"/>
    <w:pPr>
      <w:pBdr/>
      <w:spacing/>
      <w:ind/>
    </w:pPr>
  </w:style>
  <w:style w:type="paragraph" w:styleId="942">
    <w:name w:val="Assunto do comentário"/>
    <w:basedOn w:val="938"/>
    <w:next w:val="938"/>
    <w:link w:val="943"/>
    <w:pPr>
      <w:pBdr/>
      <w:spacing/>
      <w:ind/>
    </w:pPr>
    <w:rPr>
      <w:b/>
      <w:bCs/>
    </w:rPr>
  </w:style>
  <w:style w:type="character" w:styleId="943">
    <w:name w:val="Assunto do comentário Char"/>
    <w:next w:val="943"/>
    <w:link w:val="942"/>
    <w:pPr>
      <w:pBdr/>
      <w:spacing/>
      <w:ind/>
    </w:pPr>
    <w:rPr>
      <w:b/>
      <w:bCs/>
    </w:rPr>
  </w:style>
  <w:style w:type="paragraph" w:styleId="944">
    <w:name w:val="Rodapé"/>
    <w:basedOn w:val="930"/>
    <w:next w:val="944"/>
    <w:link w:val="945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5">
    <w:name w:val="Rodapé Char"/>
    <w:basedOn w:val="932"/>
    <w:next w:val="945"/>
    <w:link w:val="944"/>
    <w:pPr>
      <w:pBdr/>
      <w:spacing/>
      <w:ind/>
    </w:pPr>
  </w:style>
  <w:style w:type="paragraph" w:styleId="946">
    <w:name w:val="Texto de balão"/>
    <w:basedOn w:val="930"/>
    <w:next w:val="946"/>
    <w:link w:val="947"/>
    <w:pPr>
      <w:pBdr/>
      <w:spacing/>
      <w:ind/>
    </w:pPr>
    <w:rPr>
      <w:rFonts w:ascii="Segoe UI" w:hAnsi="Segoe UI"/>
      <w:sz w:val="18"/>
      <w:szCs w:val="18"/>
    </w:rPr>
  </w:style>
  <w:style w:type="character" w:styleId="947">
    <w:name w:val="Texto de balão Char"/>
    <w:next w:val="947"/>
    <w:link w:val="946"/>
    <w:pPr>
      <w:pBdr/>
      <w:spacing/>
      <w:ind/>
    </w:pPr>
    <w:rPr>
      <w:rFonts w:ascii="Segoe UI" w:hAnsi="Segoe UI" w:cs="Segoe UI"/>
      <w:sz w:val="18"/>
      <w:szCs w:val="18"/>
    </w:rPr>
  </w:style>
  <w:style w:type="table" w:styleId="948">
    <w:name w:val="Tabela com grade"/>
    <w:basedOn w:val="933"/>
    <w:next w:val="948"/>
    <w:link w:val="930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Tabela com grade1"/>
    <w:basedOn w:val="933"/>
    <w:next w:val="949"/>
    <w:link w:val="930"/>
    <w:uiPriority w:val="3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0">
    <w:name w:val="Parágrafo da Lista"/>
    <w:basedOn w:val="930"/>
    <w:next w:val="950"/>
    <w:link w:val="930"/>
    <w:uiPriority w:val="1"/>
    <w:qFormat/>
    <w:pPr>
      <w:widowControl w:val="false"/>
      <w:pBdr/>
      <w:spacing/>
      <w:ind w:right="100" w:left="101"/>
      <w:jc w:val="both"/>
    </w:pPr>
    <w:rPr>
      <w:rFonts w:ascii="Calibri" w:hAnsi="Calibri" w:eastAsia="Calibri" w:cs="Calibri"/>
      <w:sz w:val="22"/>
      <w:szCs w:val="22"/>
      <w:lang w:val="en-US" w:eastAsia="en-US"/>
    </w:rPr>
  </w:style>
  <w:style w:type="paragraph" w:styleId="951">
    <w:name w:val="Default"/>
    <w:next w:val="951"/>
    <w:link w:val="930"/>
    <w:pPr>
      <w:pBdr/>
      <w:spacing/>
      <w:ind/>
    </w:pPr>
    <w:rPr>
      <w:rFonts w:ascii="Verdana" w:hAnsi="Verdana" w:eastAsia="Calibri" w:cs="Verdana"/>
      <w:color w:val="000000"/>
      <w:sz w:val="24"/>
      <w:szCs w:val="24"/>
      <w:lang w:val="pt-BR" w:eastAsia="en-US" w:bidi="ar-SA"/>
    </w:rPr>
  </w:style>
  <w:style w:type="table" w:styleId="952">
    <w:name w:val="Table Normal"/>
    <w:next w:val="952"/>
    <w:link w:val="930"/>
    <w:uiPriority w:val="2"/>
    <w:unhideWhenUsed/>
    <w:qFormat/>
    <w:pPr>
      <w:widowControl w:val="false"/>
      <w:pBdr/>
      <w:spacing/>
      <w:ind/>
    </w:pPr>
    <w:rPr>
      <w:rFonts w:ascii="Calibri" w:hAnsi="Calibri" w:eastAsia="Calibri"/>
      <w:sz w:val="22"/>
      <w:szCs w:val="22"/>
      <w:lang w:val="en-US" w:eastAsia="en-US" w:bidi="ar-SA"/>
    </w:rPr>
    <w:tblPr>
      <w:tblW w:w="0" w:type="auto"/>
      <w:tblCellMar>
        <w:left w:w="0" w:type="dxa"/>
        <w:top w:w="0" w:type="dxa"/>
        <w:right w:w="0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3">
    <w:name w:val="Table Paragraph"/>
    <w:basedOn w:val="930"/>
    <w:next w:val="953"/>
    <w:link w:val="930"/>
    <w:uiPriority w:val="1"/>
    <w:qFormat/>
    <w:pPr>
      <w:widowControl w:val="false"/>
      <w:pBdr/>
      <w:spacing w:before="33"/>
      <w:ind w:left="103"/>
    </w:pPr>
    <w:rPr>
      <w:rFonts w:ascii="Calibri" w:hAnsi="Calibri" w:eastAsia="Calibri" w:cs="Calibri"/>
      <w:sz w:val="22"/>
      <w:szCs w:val="22"/>
      <w:lang w:val="en-US" w:eastAsia="en-US"/>
    </w:rPr>
  </w:style>
  <w:style w:type="character" w:styleId="954">
    <w:name w:val="Menção Pendente"/>
    <w:next w:val="954"/>
    <w:link w:val="930"/>
    <w:uiPriority w:val="99"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revision>3</cp:revision>
  <dcterms:created xsi:type="dcterms:W3CDTF">2023-08-24T19:18:00Z</dcterms:created>
  <dcterms:modified xsi:type="dcterms:W3CDTF">2026-08-14T19:00:31Z</dcterms:modified>
</cp:coreProperties>
</file>