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AC00B6F">
      <w:pPr>
        <w:pStyle w:val="926"/>
        <w:pBdr/>
        <w:spacing/>
        <w:ind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en-US"/>
        </w:rPr>
        <w:t xml:space="preserve">Edital 010/2026 – ProfHistória/Unespar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</w:p>
    <w:p w14:paraId="14854E81">
      <w:pPr>
        <w:pStyle w:val="926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</w:p>
    <w:p w14:paraId="59DA83AF">
      <w:pPr>
        <w:pStyle w:val="933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 xml:space="preserve">PROCESSO DE CREDENCIAMENTO DE DOCENTE NO PROFHISTÓRIA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</w:p>
    <w:p w14:paraId="099D5E89">
      <w:pPr>
        <w:pStyle w:val="933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</w:p>
    <w:p w14:paraId="67C5AB6F">
      <w:pPr>
        <w:pStyle w:val="933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  <w:t xml:space="preserve">Anexo II - Projeto de Pesquisa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</w:p>
    <w:p w14:paraId="7815A82C">
      <w:pPr>
        <w:pStyle w:val="933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Ind w:w="10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>
        <w:trPr>
          <w:trHeight w:val="350" w:hRule="exact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32C046EA">
            <w:pPr>
              <w:pStyle w:val="949"/>
              <w:pBdr/>
              <w:spacing w:before="0"/>
              <w:ind w:firstLine="40" w:left="0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Identificação</w:t>
            </w:r>
            <w:r>
              <w:rPr>
                <w:rFonts w:ascii="Times New Roman" w:hAnsi="Times New Roman" w:cs="Times New Roman"/>
                <w:b/>
                <w:lang w:val="pt-BR"/>
              </w:rPr>
            </w:r>
            <w:r>
              <w:rPr>
                <w:rFonts w:ascii="Times New Roman" w:hAnsi="Times New Roman" w:cs="Times New Roman"/>
                <w:b/>
                <w:lang w:val="pt-BR"/>
              </w:rPr>
            </w:r>
          </w:p>
        </w:tc>
      </w:tr>
      <w:tr>
        <w:trPr>
          <w:trHeight w:val="601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top"/>
            <w:textDirection w:val="lrTb"/>
          </w:tcPr>
          <w:p w14:paraId="238F77F7">
            <w:pPr>
              <w:pStyle w:val="926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Título da pesquisa: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0D160288">
            <w:pPr>
              <w:pStyle w:val="926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549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top"/>
            <w:textDirection w:val="lrTb"/>
          </w:tcPr>
          <w:p w14:paraId="3897E09E">
            <w:pPr>
              <w:pStyle w:val="926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Nome do proponente: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2BC4A7D3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76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top"/>
            <w:textDirection w:val="lrTb"/>
          </w:tcPr>
          <w:p w14:paraId="6F980AAD">
            <w:pPr>
              <w:pStyle w:val="926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Linha(s) de pesquisa do Programa à(às) qual (quais) queira vincular-se: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 w14:paraId="39981F89">
            <w:pPr>
              <w:pStyle w:val="926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 w14:paraId="4227A528">
            <w:pPr>
              <w:pStyle w:val="926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 w14:paraId="13B806D0">
            <w:pPr>
              <w:pStyle w:val="926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3254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top"/>
            <w:textDirection w:val="lrTb"/>
          </w:tcPr>
          <w:p w14:paraId="550F71A9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Resumo: </w:t>
            </w:r>
            <w:r>
              <w:rPr>
                <w:sz w:val="22"/>
                <w:szCs w:val="22"/>
              </w:rPr>
              <w:t xml:space="preserve">(até 10 linhas)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0BEFE4F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75809880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3BD2985D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261473D0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6E5D5AE7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220F07D4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46E7E215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78B11138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6C3657A4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13F6C20E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569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top"/>
            <w:textDirection w:val="lrTb"/>
          </w:tcPr>
          <w:p w14:paraId="0B727E15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Palavras-chave: </w:t>
            </w:r>
            <w:r>
              <w:rPr>
                <w:sz w:val="22"/>
                <w:szCs w:val="22"/>
              </w:rPr>
              <w:t xml:space="preserve">(até 5 palavras separadas por ponto)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17B7E31D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51A0199A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55833B27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79C809FB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  <w:p w14:paraId="490B57CA">
            <w:pPr>
              <w:pStyle w:val="949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943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top"/>
            <w:textDirection w:val="lrTb"/>
          </w:tcPr>
          <w:p w14:paraId="41B9EE29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 Projeto de Pesquisa deve contemplar: </w:t>
            </w:r>
            <w:r>
              <w:rPr>
                <w:sz w:val="22"/>
                <w:szCs w:val="22"/>
              </w:rPr>
              <w:t xml:space="preserve">(até 15 páginas)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B3D6FED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DBFCE0E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Problematização e justificativa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91A6EFF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Objetivos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33A3ACF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Metodologia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B994963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Resultados esperados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7A38A1E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Cronograma de atividades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6C4D9F5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Colaborações ou parcerias já estabelecidas com outros centros de pesquisa na área (se houver)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CF2035B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Referências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A1E50C0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10805A6C">
            <w:pPr>
              <w:pStyle w:val="926"/>
              <w:pBdr/>
              <w:spacing/>
              <w:ind w:right="102" w:left="179"/>
              <w:jc w:val="both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 xml:space="preserve">O projeto de pesquisa deve estar articulado com a área de concentração do pr</w:t>
            </w:r>
            <w:r>
              <w:rPr>
                <w:i/>
                <w:iCs/>
                <w:sz w:val="22"/>
                <w:szCs w:val="22"/>
              </w:rPr>
              <w:t xml:space="preserve">ograma (Ensino de História) e/ou as linhas de pesquisa – 1) Saberes históricos no espaço escolar, 2) Linguagens e narrativas históricas: produção e difusão, 3) Saberes históricos em diferentes espaços de memória, 4) Ensino de História e políticas públicas.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 w14:paraId="437A4FE6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B564CC5">
            <w:pPr>
              <w:pStyle w:val="926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 w14:paraId="59EF68E3">
      <w:pPr>
        <w:pStyle w:val="926"/>
        <w:pBdr/>
        <w:spacing/>
        <w:ind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 w14:paraId="3B1AFF8A">
      <w:pPr>
        <w:pBdr/>
        <w:spacing/>
        <w:ind/>
        <w:rPr/>
      </w:pPr>
      <w:r/>
      <w:r/>
    </w:p>
    <w:sectPr>
      <w:headerReference w:type="default" r:id="rId8"/>
      <w:footnotePr/>
      <w:endnotePr>
        <w:numFmt w:val="decimal"/>
      </w:endnotePr>
      <w:type w:val="nextPage"/>
      <w:pgSz w:h="16840" w:orient="portrait" w:w="11907"/>
      <w:pgMar w:top="1701" w:right="1134" w:bottom="1134" w:left="1134" w:header="72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9BBFE3D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4900295</wp:posOffset>
              </wp:positionH>
              <wp:positionV relativeFrom="paragraph">
                <wp:posOffset>-330835</wp:posOffset>
              </wp:positionV>
              <wp:extent cx="1217930" cy="998220"/>
              <wp:effectExtent l="0" t="0" r="0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501816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217929" cy="9982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85.85pt;mso-position-horizontal:absolute;mso-position-vertical-relative:text;margin-top:-26.05pt;mso-position-vertical:absolute;width:95.90pt;height:78.60pt;mso-wrap-distance-left:9.00pt;mso-wrap-distance-top:0.00pt;mso-wrap-distance-right:9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260985</wp:posOffset>
              </wp:positionH>
              <wp:positionV relativeFrom="paragraph">
                <wp:posOffset>-219075</wp:posOffset>
              </wp:positionV>
              <wp:extent cx="638175" cy="76200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3379754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38174" cy="7619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20.55pt;mso-position-horizontal:absolute;mso-position-vertical-relative:text;margin-top:-17.25pt;mso-position-vertical:absolute;width:50.25pt;height:60.00pt;mso-wrap-distance-left:9.00pt;mso-wrap-distance-top:0.00pt;mso-wrap-distance-right:9.00pt;mso-wrap-distance-bottom:0.00pt;rotation:0;z-index:1;" stroked="f">
              <v:imagedata r:id="rId2" o:title=""/>
              <o:lock v:ext="edit" rotation="t"/>
            </v:shape>
          </w:pict>
        </mc:Fallback>
      </mc:AlternateContent>
    </w:r>
    <w:r/>
  </w:p>
  <w:p>
    <w:pPr>
      <w:pStyle w:val="936"/>
      <w:pBdr/>
      <w:tabs>
        <w:tab w:val="center" w:leader="none" w:pos="4252"/>
        <w:tab w:val="right" w:leader="none" w:pos="8504"/>
      </w:tabs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Table Grid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 Light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1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2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3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4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5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6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1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2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3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4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5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6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1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2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3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4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5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6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5">
    <w:name w:val="Heading 1"/>
    <w:basedOn w:val="926"/>
    <w:next w:val="926"/>
    <w:link w:val="87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6">
    <w:name w:val="Heading 2"/>
    <w:basedOn w:val="926"/>
    <w:next w:val="926"/>
    <w:link w:val="87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7">
    <w:name w:val="Heading 3"/>
    <w:basedOn w:val="926"/>
    <w:next w:val="926"/>
    <w:link w:val="87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8">
    <w:name w:val="Heading 4"/>
    <w:basedOn w:val="926"/>
    <w:next w:val="926"/>
    <w:link w:val="87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9">
    <w:name w:val="Heading 5"/>
    <w:basedOn w:val="926"/>
    <w:next w:val="926"/>
    <w:link w:val="88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0">
    <w:name w:val="Heading 6"/>
    <w:basedOn w:val="926"/>
    <w:next w:val="926"/>
    <w:link w:val="88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1">
    <w:name w:val="Heading 7"/>
    <w:basedOn w:val="926"/>
    <w:next w:val="926"/>
    <w:link w:val="88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2">
    <w:name w:val="Heading 8"/>
    <w:basedOn w:val="926"/>
    <w:next w:val="926"/>
    <w:link w:val="88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3">
    <w:name w:val="Heading 9"/>
    <w:basedOn w:val="926"/>
    <w:next w:val="926"/>
    <w:link w:val="88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4" w:default="1">
    <w:name w:val="Default Paragraph Font"/>
    <w:uiPriority w:val="1"/>
    <w:semiHidden/>
    <w:unhideWhenUsed/>
    <w:pPr>
      <w:pBdr/>
      <w:spacing/>
      <w:ind/>
    </w:pPr>
  </w:style>
  <w:style w:type="numbering" w:styleId="875" w:default="1">
    <w:name w:val="No List"/>
    <w:uiPriority w:val="99"/>
    <w:semiHidden/>
    <w:unhideWhenUsed/>
    <w:pPr>
      <w:pBdr/>
      <w:spacing/>
      <w:ind/>
    </w:pPr>
  </w:style>
  <w:style w:type="character" w:styleId="876">
    <w:name w:val="Heading 1 Char"/>
    <w:basedOn w:val="874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7">
    <w:name w:val="Heading 2 Char"/>
    <w:basedOn w:val="874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8">
    <w:name w:val="Heading 3 Char"/>
    <w:basedOn w:val="874"/>
    <w:link w:val="8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9">
    <w:name w:val="Heading 4 Char"/>
    <w:basedOn w:val="874"/>
    <w:link w:val="8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0">
    <w:name w:val="Heading 5 Char"/>
    <w:basedOn w:val="874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1">
    <w:name w:val="Heading 6 Char"/>
    <w:basedOn w:val="874"/>
    <w:link w:val="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2">
    <w:name w:val="Heading 7 Char"/>
    <w:basedOn w:val="874"/>
    <w:link w:val="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3">
    <w:name w:val="Heading 8 Char"/>
    <w:basedOn w:val="874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4">
    <w:name w:val="Heading 9 Char"/>
    <w:basedOn w:val="874"/>
    <w:link w:val="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Title"/>
    <w:basedOn w:val="926"/>
    <w:next w:val="926"/>
    <w:link w:val="88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6">
    <w:name w:val="Title Char"/>
    <w:basedOn w:val="874"/>
    <w:link w:val="88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7">
    <w:name w:val="Subtitle"/>
    <w:basedOn w:val="926"/>
    <w:next w:val="926"/>
    <w:link w:val="88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8">
    <w:name w:val="Subtitle Char"/>
    <w:basedOn w:val="874"/>
    <w:link w:val="8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9">
    <w:name w:val="Quote"/>
    <w:basedOn w:val="926"/>
    <w:next w:val="926"/>
    <w:link w:val="89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0">
    <w:name w:val="Quote Char"/>
    <w:basedOn w:val="874"/>
    <w:link w:val="88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1">
    <w:name w:val="List Paragraph"/>
    <w:basedOn w:val="926"/>
    <w:uiPriority w:val="34"/>
    <w:qFormat/>
    <w:pPr>
      <w:pBdr/>
      <w:spacing/>
      <w:ind w:left="720"/>
      <w:contextualSpacing w:val="true"/>
    </w:pPr>
  </w:style>
  <w:style w:type="character" w:styleId="892">
    <w:name w:val="Intense Emphasis"/>
    <w:basedOn w:val="8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3">
    <w:name w:val="Intense Quote"/>
    <w:basedOn w:val="926"/>
    <w:next w:val="926"/>
    <w:link w:val="89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4">
    <w:name w:val="Intense Quote Char"/>
    <w:basedOn w:val="874"/>
    <w:link w:val="89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5">
    <w:name w:val="Intense Reference"/>
    <w:basedOn w:val="8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6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897">
    <w:name w:val="Subtle Emphasis"/>
    <w:basedOn w:val="8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8">
    <w:name w:val="Emphasis"/>
    <w:basedOn w:val="874"/>
    <w:uiPriority w:val="20"/>
    <w:qFormat/>
    <w:pPr>
      <w:pBdr/>
      <w:spacing/>
      <w:ind/>
    </w:pPr>
    <w:rPr>
      <w:i/>
      <w:iCs/>
    </w:rPr>
  </w:style>
  <w:style w:type="character" w:styleId="899">
    <w:name w:val="Strong"/>
    <w:basedOn w:val="874"/>
    <w:uiPriority w:val="22"/>
    <w:qFormat/>
    <w:pPr>
      <w:pBdr/>
      <w:spacing/>
      <w:ind/>
    </w:pPr>
    <w:rPr>
      <w:b/>
      <w:bCs/>
    </w:rPr>
  </w:style>
  <w:style w:type="character" w:styleId="900">
    <w:name w:val="Subtle Reference"/>
    <w:basedOn w:val="8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1">
    <w:name w:val="Book Title"/>
    <w:basedOn w:val="8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2">
    <w:name w:val="Header"/>
    <w:basedOn w:val="926"/>
    <w:link w:val="90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3">
    <w:name w:val="Header Char"/>
    <w:basedOn w:val="874"/>
    <w:link w:val="902"/>
    <w:uiPriority w:val="99"/>
    <w:pPr>
      <w:pBdr/>
      <w:spacing/>
      <w:ind/>
    </w:pPr>
  </w:style>
  <w:style w:type="paragraph" w:styleId="904">
    <w:name w:val="Footer"/>
    <w:basedOn w:val="926"/>
    <w:link w:val="90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5">
    <w:name w:val="Footer Char"/>
    <w:basedOn w:val="874"/>
    <w:link w:val="904"/>
    <w:uiPriority w:val="99"/>
    <w:pPr>
      <w:pBdr/>
      <w:spacing/>
      <w:ind/>
    </w:pPr>
  </w:style>
  <w:style w:type="paragraph" w:styleId="906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7">
    <w:name w:val="footnote text"/>
    <w:basedOn w:val="926"/>
    <w:link w:val="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8">
    <w:name w:val="Footnote Text Char"/>
    <w:basedOn w:val="874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909">
    <w:name w:val="footnote reference"/>
    <w:basedOn w:val="874"/>
    <w:uiPriority w:val="99"/>
    <w:semiHidden/>
    <w:unhideWhenUsed/>
    <w:pPr>
      <w:pBdr/>
      <w:spacing/>
      <w:ind/>
    </w:pPr>
    <w:rPr>
      <w:vertAlign w:val="superscript"/>
    </w:rPr>
  </w:style>
  <w:style w:type="paragraph" w:styleId="910">
    <w:name w:val="endnote text"/>
    <w:basedOn w:val="926"/>
    <w:link w:val="9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1">
    <w:name w:val="Endnote Text Char"/>
    <w:basedOn w:val="874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912">
    <w:name w:val="endnote reference"/>
    <w:basedOn w:val="874"/>
    <w:uiPriority w:val="99"/>
    <w:semiHidden/>
    <w:unhideWhenUsed/>
    <w:pPr>
      <w:pBdr/>
      <w:spacing/>
      <w:ind/>
    </w:pPr>
    <w:rPr>
      <w:vertAlign w:val="superscript"/>
    </w:rPr>
  </w:style>
  <w:style w:type="character" w:styleId="913">
    <w:name w:val="FollowedHyperlink"/>
    <w:basedOn w:val="8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874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next w:val="926"/>
    <w:link w:val="926"/>
    <w:qFormat/>
    <w:pPr>
      <w:pBdr/>
      <w:spacing/>
      <w:ind/>
    </w:pPr>
    <w:rPr>
      <w:lang w:val="pt-BR" w:eastAsia="pt-BR" w:bidi="ar-SA"/>
    </w:rPr>
  </w:style>
  <w:style w:type="paragraph" w:styleId="927">
    <w:name w:val="Título 1"/>
    <w:basedOn w:val="926"/>
    <w:next w:val="926"/>
    <w:link w:val="926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28">
    <w:name w:val="Fonte parág. padrão"/>
    <w:next w:val="928"/>
    <w:link w:val="926"/>
    <w:uiPriority w:val="1"/>
    <w:unhideWhenUsed/>
    <w:pPr>
      <w:pBdr/>
      <w:spacing/>
      <w:ind/>
    </w:pPr>
  </w:style>
  <w:style w:type="table" w:styleId="929">
    <w:name w:val="Tabela normal"/>
    <w:next w:val="929"/>
    <w:link w:val="926"/>
    <w:uiPriority w:val="99"/>
    <w:unhideWhenUsed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0">
    <w:name w:val="Ref. de comentário"/>
    <w:next w:val="930"/>
    <w:link w:val="926"/>
    <w:uiPriority w:val="99"/>
    <w:pPr>
      <w:pBdr/>
      <w:spacing/>
      <w:ind/>
    </w:pPr>
    <w:rPr>
      <w:sz w:val="16"/>
      <w:szCs w:val="16"/>
    </w:rPr>
  </w:style>
  <w:style w:type="character" w:styleId="931">
    <w:name w:val="HiperlinkVisitado"/>
    <w:next w:val="931"/>
    <w:link w:val="926"/>
    <w:pPr>
      <w:pBdr/>
      <w:spacing/>
      <w:ind/>
    </w:pPr>
    <w:rPr>
      <w:color w:val="954f72"/>
      <w:u w:val="single"/>
    </w:rPr>
  </w:style>
  <w:style w:type="character" w:styleId="932">
    <w:name w:val="Hyperlink"/>
    <w:next w:val="932"/>
    <w:link w:val="926"/>
    <w:uiPriority w:val="99"/>
    <w:unhideWhenUsed/>
    <w:pPr>
      <w:pBdr/>
      <w:spacing/>
      <w:ind/>
    </w:pPr>
    <w:rPr>
      <w:color w:val="0000ff"/>
      <w:u w:val="single"/>
    </w:rPr>
  </w:style>
  <w:style w:type="paragraph" w:styleId="933">
    <w:name w:val="Corpo de texto"/>
    <w:basedOn w:val="926"/>
    <w:next w:val="933"/>
    <w:link w:val="926"/>
    <w:pPr>
      <w:pBdr/>
      <w:spacing/>
      <w:ind/>
      <w:jc w:val="both"/>
    </w:pPr>
    <w:rPr>
      <w:rFonts w:ascii="Arial" w:hAnsi="Arial"/>
      <w:sz w:val="24"/>
    </w:rPr>
  </w:style>
  <w:style w:type="paragraph" w:styleId="934">
    <w:name w:val="Texto de comentário"/>
    <w:basedOn w:val="926"/>
    <w:next w:val="934"/>
    <w:link w:val="935"/>
    <w:pPr>
      <w:pBdr/>
      <w:spacing/>
      <w:ind/>
    </w:pPr>
  </w:style>
  <w:style w:type="character" w:styleId="935">
    <w:name w:val="Texto de comentário Char"/>
    <w:basedOn w:val="928"/>
    <w:next w:val="935"/>
    <w:link w:val="934"/>
    <w:pPr>
      <w:pBdr/>
      <w:spacing/>
      <w:ind/>
    </w:pPr>
  </w:style>
  <w:style w:type="paragraph" w:styleId="936">
    <w:name w:val="Cabeçalho"/>
    <w:basedOn w:val="926"/>
    <w:next w:val="936"/>
    <w:link w:val="93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37">
    <w:name w:val="Cabeçalho Char"/>
    <w:basedOn w:val="928"/>
    <w:next w:val="937"/>
    <w:link w:val="936"/>
    <w:uiPriority w:val="99"/>
    <w:pPr>
      <w:pBdr/>
      <w:spacing/>
      <w:ind/>
    </w:pPr>
  </w:style>
  <w:style w:type="paragraph" w:styleId="938">
    <w:name w:val="Assunto do comentário"/>
    <w:basedOn w:val="934"/>
    <w:next w:val="934"/>
    <w:link w:val="939"/>
    <w:pPr>
      <w:pBdr/>
      <w:spacing/>
      <w:ind/>
    </w:pPr>
    <w:rPr>
      <w:b/>
      <w:bCs/>
    </w:rPr>
  </w:style>
  <w:style w:type="character" w:styleId="939">
    <w:name w:val="Assunto do comentário Char"/>
    <w:next w:val="939"/>
    <w:link w:val="938"/>
    <w:pPr>
      <w:pBdr/>
      <w:spacing/>
      <w:ind/>
    </w:pPr>
    <w:rPr>
      <w:b/>
      <w:bCs/>
    </w:rPr>
  </w:style>
  <w:style w:type="paragraph" w:styleId="940">
    <w:name w:val="Rodapé"/>
    <w:basedOn w:val="926"/>
    <w:next w:val="940"/>
    <w:link w:val="941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1">
    <w:name w:val="Rodapé Char"/>
    <w:basedOn w:val="928"/>
    <w:next w:val="941"/>
    <w:link w:val="940"/>
    <w:pPr>
      <w:pBdr/>
      <w:spacing/>
      <w:ind/>
    </w:pPr>
  </w:style>
  <w:style w:type="paragraph" w:styleId="942">
    <w:name w:val="Texto de balão"/>
    <w:basedOn w:val="926"/>
    <w:next w:val="942"/>
    <w:link w:val="943"/>
    <w:pPr>
      <w:pBdr/>
      <w:spacing/>
      <w:ind/>
    </w:pPr>
    <w:rPr>
      <w:rFonts w:ascii="Segoe UI" w:hAnsi="Segoe UI"/>
      <w:sz w:val="18"/>
      <w:szCs w:val="18"/>
    </w:rPr>
  </w:style>
  <w:style w:type="character" w:styleId="943">
    <w:name w:val="Texto de balão Char"/>
    <w:next w:val="943"/>
    <w:link w:val="942"/>
    <w:pPr>
      <w:pBdr/>
      <w:spacing/>
      <w:ind/>
    </w:pPr>
    <w:rPr>
      <w:rFonts w:ascii="Segoe UI" w:hAnsi="Segoe UI" w:cs="Segoe UI"/>
      <w:sz w:val="18"/>
      <w:szCs w:val="18"/>
    </w:rPr>
  </w:style>
  <w:style w:type="table" w:styleId="944">
    <w:name w:val="Tabela com grade"/>
    <w:basedOn w:val="929"/>
    <w:next w:val="944"/>
    <w:link w:val="926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Tabela com grade1"/>
    <w:basedOn w:val="929"/>
    <w:next w:val="945"/>
    <w:link w:val="926"/>
    <w:uiPriority w:val="3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Parágrafo da Lista"/>
    <w:basedOn w:val="926"/>
    <w:next w:val="946"/>
    <w:link w:val="926"/>
    <w:uiPriority w:val="1"/>
    <w:qFormat/>
    <w:pPr>
      <w:widowControl w:val="false"/>
      <w:pBdr/>
      <w:spacing/>
      <w:ind w:right="100" w:left="101"/>
      <w:jc w:val="both"/>
    </w:pPr>
    <w:rPr>
      <w:rFonts w:ascii="Calibri" w:hAnsi="Calibri" w:eastAsia="Calibri" w:cs="Calibri"/>
      <w:sz w:val="22"/>
      <w:szCs w:val="22"/>
      <w:lang w:val="en-US" w:eastAsia="en-US"/>
    </w:rPr>
  </w:style>
  <w:style w:type="paragraph" w:styleId="947">
    <w:name w:val="Default"/>
    <w:next w:val="947"/>
    <w:link w:val="926"/>
    <w:pPr>
      <w:pBdr/>
      <w:spacing/>
      <w:ind/>
    </w:pPr>
    <w:rPr>
      <w:rFonts w:ascii="Verdana" w:hAnsi="Verdana" w:eastAsia="Calibri" w:cs="Verdana"/>
      <w:color w:val="000000"/>
      <w:sz w:val="24"/>
      <w:szCs w:val="24"/>
      <w:lang w:val="pt-BR" w:eastAsia="en-US" w:bidi="ar-SA"/>
    </w:rPr>
  </w:style>
  <w:style w:type="table" w:styleId="948">
    <w:name w:val="Table Normal"/>
    <w:next w:val="948"/>
    <w:link w:val="926"/>
    <w:uiPriority w:val="2"/>
    <w:unhideWhenUsed/>
    <w:qFormat/>
    <w:pPr>
      <w:widowControl w:val="false"/>
      <w:pBdr/>
      <w:spacing/>
      <w:ind/>
    </w:pPr>
    <w:rPr>
      <w:rFonts w:ascii="Calibri" w:hAnsi="Calibri" w:eastAsia="Calibri"/>
      <w:sz w:val="22"/>
      <w:szCs w:val="22"/>
      <w:lang w:val="en-US" w:eastAsia="en-US" w:bidi="ar-SA"/>
    </w:rPr>
    <w:tblPr>
      <w:tblW w:w="0" w:type="auto"/>
      <w:tblCellMar>
        <w:left w:w="0" w:type="dxa"/>
        <w:top w:w="0" w:type="dxa"/>
        <w:right w:w="0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9">
    <w:name w:val="Table Paragraph"/>
    <w:basedOn w:val="926"/>
    <w:next w:val="949"/>
    <w:link w:val="926"/>
    <w:uiPriority w:val="1"/>
    <w:qFormat/>
    <w:pPr>
      <w:widowControl w:val="false"/>
      <w:pBdr/>
      <w:spacing w:before="33"/>
      <w:ind w:left="103"/>
    </w:pPr>
    <w:rPr>
      <w:rFonts w:ascii="Calibri" w:hAnsi="Calibri" w:eastAsia="Calibri" w:cs="Calibri"/>
      <w:sz w:val="22"/>
      <w:szCs w:val="22"/>
      <w:lang w:val="en-US" w:eastAsia="en-US"/>
    </w:rPr>
  </w:style>
  <w:style w:type="character" w:styleId="950">
    <w:name w:val="Menção Pendente"/>
    <w:next w:val="950"/>
    <w:link w:val="926"/>
    <w:uiPriority w:val="99"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revision>3</cp:revision>
  <dcterms:created xsi:type="dcterms:W3CDTF">2023-08-24T19:18:00Z</dcterms:created>
  <dcterms:modified xsi:type="dcterms:W3CDTF">2026-08-14T19:00:42Z</dcterms:modified>
</cp:coreProperties>
</file>